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schürenlayout – Tabelle"/>
      </w:tblPr>
      <w:tblGrid>
        <w:gridCol w:w="4565"/>
        <w:gridCol w:w="5285"/>
        <w:gridCol w:w="4565"/>
      </w:tblGrid>
      <w:tr w:rsidR="00307EC9" w14:paraId="2E99E281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07431C4F" w14:textId="1520AB8B" w:rsidR="00307EC9" w:rsidRPr="004101B2" w:rsidRDefault="008D7253">
            <w:pPr>
              <w:pStyle w:val="berschrift2"/>
              <w:rPr>
                <w:color w:val="92D050"/>
                <w:sz w:val="42"/>
                <w:szCs w:val="42"/>
              </w:rPr>
            </w:pPr>
            <w:r w:rsidRPr="004101B2">
              <w:rPr>
                <w:color w:val="92D050"/>
                <w:sz w:val="42"/>
                <w:szCs w:val="42"/>
              </w:rPr>
              <w:t>Interesse?</w:t>
            </w:r>
          </w:p>
          <w:p w14:paraId="4A4EB43A" w14:textId="1D1221E3" w:rsidR="008D7253" w:rsidRDefault="008D7253" w:rsidP="008D7253">
            <w:r>
              <w:t>Wir würden uns sehr darüber freuen</w:t>
            </w:r>
            <w:r w:rsidR="0054414C">
              <w:t>!</w:t>
            </w:r>
            <w:r>
              <w:t xml:space="preserve"> </w:t>
            </w:r>
            <w:r w:rsidR="0054414C">
              <w:t>F</w:t>
            </w:r>
            <w:r>
              <w:t>ür Fragen zu den einzelnen Projekten</w:t>
            </w:r>
            <w:r w:rsidR="0054414C">
              <w:t xml:space="preserve"> stehen wir gerne</w:t>
            </w:r>
            <w:r>
              <w:t xml:space="preserve"> zur Verfügung.</w:t>
            </w:r>
            <w:r w:rsidR="004101B2">
              <w:t xml:space="preserve"> Zur besseren Planung bitten wir um Kontaktaufnahme.</w:t>
            </w:r>
          </w:p>
          <w:p w14:paraId="4A35E1E1" w14:textId="5E0AD7AD" w:rsidR="008D7253" w:rsidRDefault="008D7253" w:rsidP="008D7253">
            <w:r>
              <w:t xml:space="preserve">Für die </w:t>
            </w:r>
            <w:r w:rsidR="0054414C">
              <w:t>Mitarbeit stellen wir auch gerne ein Zertifikat aus.</w:t>
            </w:r>
          </w:p>
          <w:p w14:paraId="79A57131" w14:textId="2B3FC3C9" w:rsidR="0054414C" w:rsidRPr="0054414C" w:rsidRDefault="0054414C" w:rsidP="008D7253">
            <w:pPr>
              <w:rPr>
                <w:b/>
                <w:bCs/>
              </w:rPr>
            </w:pPr>
            <w:r w:rsidRPr="0054414C">
              <w:rPr>
                <w:b/>
                <w:bCs/>
              </w:rPr>
              <w:t xml:space="preserve">Hier noch ein paar Impressionen aus </w:t>
            </w:r>
            <w:r w:rsidR="004101B2">
              <w:rPr>
                <w:b/>
                <w:bCs/>
              </w:rPr>
              <w:t>der</w:t>
            </w:r>
            <w:r w:rsidRPr="0054414C">
              <w:rPr>
                <w:b/>
                <w:bCs/>
              </w:rPr>
              <w:t xml:space="preserve"> Arbeit mit unseren Bewohnern:</w:t>
            </w:r>
          </w:p>
          <w:p w14:paraId="62113F42" w14:textId="77777777" w:rsidR="00307EC9" w:rsidRDefault="0054414C" w:rsidP="008D7253">
            <w:pPr>
              <w:pStyle w:val="Aufzhlungszeichen"/>
              <w:numPr>
                <w:ilvl w:val="0"/>
                <w:numId w:val="0"/>
              </w:numPr>
              <w:ind w:left="288" w:hanging="288"/>
            </w:pPr>
            <w:r>
              <w:rPr>
                <w:noProof/>
              </w:rPr>
              <w:drawing>
                <wp:inline distT="0" distB="0" distL="0" distR="0" wp14:anchorId="06336A15" wp14:editId="7C424078">
                  <wp:extent cx="2257425" cy="1693216"/>
                  <wp:effectExtent l="0" t="0" r="0" b="254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578" cy="1709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4CF3B" w14:textId="0882E017" w:rsidR="0054414C" w:rsidRPr="0054414C" w:rsidRDefault="0054414C" w:rsidP="008D7253">
            <w:pPr>
              <w:pStyle w:val="Aufzhlungszeichen"/>
              <w:numPr>
                <w:ilvl w:val="0"/>
                <w:numId w:val="0"/>
              </w:numPr>
              <w:ind w:left="288" w:hanging="288"/>
              <w:rPr>
                <w:i/>
                <w:iCs/>
              </w:rPr>
            </w:pPr>
            <w:r w:rsidRPr="0054414C">
              <w:rPr>
                <w:i/>
                <w:iCs/>
              </w:rPr>
              <w:t xml:space="preserve">Ein Herz zum Valentinstag </w:t>
            </w:r>
          </w:p>
          <w:p w14:paraId="3921DE2C" w14:textId="77777777" w:rsidR="0054414C" w:rsidRDefault="0054414C" w:rsidP="008D7253">
            <w:pPr>
              <w:pStyle w:val="Aufzhlungszeichen"/>
              <w:numPr>
                <w:ilvl w:val="0"/>
                <w:numId w:val="0"/>
              </w:numPr>
              <w:ind w:left="288" w:hanging="288"/>
            </w:pPr>
            <w:r>
              <w:rPr>
                <w:noProof/>
              </w:rPr>
              <w:drawing>
                <wp:inline distT="0" distB="0" distL="0" distR="0" wp14:anchorId="20F75F62" wp14:editId="3B4881BD">
                  <wp:extent cx="2238375" cy="1678927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49071" cy="168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AC5F7" w14:textId="07AE312E" w:rsidR="0054414C" w:rsidRPr="0054414C" w:rsidRDefault="0054414C" w:rsidP="008D7253">
            <w:pPr>
              <w:pStyle w:val="Aufzhlungszeichen"/>
              <w:numPr>
                <w:ilvl w:val="0"/>
                <w:numId w:val="0"/>
              </w:numPr>
              <w:ind w:left="288" w:hanging="288"/>
              <w:rPr>
                <w:i/>
                <w:iCs/>
              </w:rPr>
            </w:pPr>
            <w:r w:rsidRPr="0054414C">
              <w:rPr>
                <w:i/>
                <w:iCs/>
              </w:rPr>
              <w:t>Aktion Weihnachtspost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ellenlayout"/>
              <w:tblW w:w="5000" w:type="pct"/>
              <w:tblLayout w:type="fixed"/>
              <w:tblLook w:val="04A0" w:firstRow="1" w:lastRow="0" w:firstColumn="1" w:lastColumn="0" w:noHBand="0" w:noVBand="1"/>
              <w:tblDescription w:val="Layouttabelle"/>
            </w:tblPr>
            <w:tblGrid>
              <w:gridCol w:w="3845"/>
            </w:tblGrid>
            <w:tr w:rsidR="00307EC9" w14:paraId="632EC7D8" w14:textId="77777777">
              <w:trPr>
                <w:trHeight w:hRule="exact" w:val="7920"/>
              </w:trPr>
              <w:tc>
                <w:tcPr>
                  <w:tcW w:w="5000" w:type="pct"/>
                </w:tcPr>
                <w:p w14:paraId="44B95E03" w14:textId="77777777" w:rsidR="00307EC9" w:rsidRPr="00365EBB" w:rsidRDefault="009A6CAE" w:rsidP="00365EBB">
                  <w:pPr>
                    <w:pStyle w:val="berschrift1"/>
                  </w:pPr>
                  <w:sdt>
                    <w:sdtPr>
                      <w:alias w:val="Überschrift 1 eingeben:"/>
                      <w:tag w:val="Überschrift 1 eingeben:"/>
                      <w:id w:val="-2122054426"/>
                      <w:placeholder>
                        <w:docPart w:val="CC8C6A0B1F2549B1893B0AF64C1690F1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9B7FB2" w:rsidRPr="001D2576">
                        <w:rPr>
                          <w:rStyle w:val="Platzhaltertext"/>
                          <w:color w:val="92D050"/>
                          <w:lang w:bidi="de-DE"/>
                        </w:rPr>
                        <w:t xml:space="preserve">Wer </w:t>
                      </w:r>
                      <w:r w:rsidR="008310DE" w:rsidRPr="001D2576">
                        <w:rPr>
                          <w:rStyle w:val="Platzhaltertext"/>
                          <w:color w:val="92D050"/>
                          <w:lang w:bidi="de-DE"/>
                        </w:rPr>
                        <w:t>w</w:t>
                      </w:r>
                      <w:r w:rsidR="009B7FB2" w:rsidRPr="001D2576">
                        <w:rPr>
                          <w:rStyle w:val="Platzhaltertext"/>
                          <w:color w:val="92D050"/>
                          <w:lang w:bidi="de-DE"/>
                        </w:rPr>
                        <w:t xml:space="preserve">ir </w:t>
                      </w:r>
                      <w:r w:rsidR="008310DE" w:rsidRPr="001D2576">
                        <w:rPr>
                          <w:rStyle w:val="Platzhaltertext"/>
                          <w:color w:val="92D050"/>
                          <w:lang w:bidi="de-DE"/>
                        </w:rPr>
                        <w:t>s</w:t>
                      </w:r>
                      <w:r w:rsidR="009B7FB2" w:rsidRPr="001D2576">
                        <w:rPr>
                          <w:rStyle w:val="Platzhaltertext"/>
                          <w:color w:val="92D050"/>
                          <w:lang w:bidi="de-DE"/>
                        </w:rPr>
                        <w:t>ind</w:t>
                      </w:r>
                    </w:sdtContent>
                  </w:sdt>
                </w:p>
                <w:p w14:paraId="4552D124" w14:textId="77777777" w:rsidR="008D7253" w:rsidRDefault="008D7253" w:rsidP="00AD7341"/>
                <w:p w14:paraId="30B3D1DF" w14:textId="646F211B" w:rsidR="00423623" w:rsidRDefault="00423623" w:rsidP="00AD7341">
                  <w:r>
                    <w:rPr>
                      <w:noProof/>
                    </w:rPr>
                    <w:drawing>
                      <wp:inline distT="0" distB="0" distL="0" distR="0" wp14:anchorId="365A40E4" wp14:editId="24B6CD31">
                        <wp:extent cx="1754039" cy="458470"/>
                        <wp:effectExtent l="0" t="0" r="0" b="0"/>
                        <wp:docPr id="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5767" cy="45892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sdt>
                  <w:sdtPr>
                    <w:rPr>
                      <w:color w:val="92D050"/>
                    </w:rPr>
                    <w:alias w:val="Firmennamen eingeben:"/>
                    <w:tag w:val="Firmennamen eingeben:"/>
                    <w:id w:val="-1839532679"/>
                    <w:placeholder>
                      <w:docPart w:val="6FD0E7BC2716434F91896D4A47DAEE30"/>
                    </w:placeholder>
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<w15:appearance w15:val="hidden"/>
                    <w:text/>
                  </w:sdtPr>
                  <w:sdtEndPr/>
                  <w:sdtContent>
                    <w:p w14:paraId="7446F103" w14:textId="29E19155" w:rsidR="00423623" w:rsidRDefault="00317357" w:rsidP="00423623">
                      <w:pPr>
                        <w:pStyle w:val="Firma"/>
                      </w:pPr>
                      <w:r>
                        <w:rPr>
                          <w:color w:val="92D050"/>
                        </w:rPr>
                        <w:t>Haus Benedikt</w:t>
                      </w:r>
                    </w:p>
                  </w:sdtContent>
                </w:sdt>
                <w:p w14:paraId="6098FDBE" w14:textId="35861941" w:rsidR="00423623" w:rsidRDefault="00423623" w:rsidP="00423623">
                  <w:pPr>
                    <w:pStyle w:val="Kontaktinfos"/>
                  </w:pPr>
                  <w:r>
                    <w:t>Eselsburger Straße 14</w:t>
                  </w:r>
                </w:p>
                <w:p w14:paraId="6DA887E9" w14:textId="725B0881" w:rsidR="00423623" w:rsidRDefault="00592988" w:rsidP="00423623">
                  <w:r>
                    <w:t xml:space="preserve">89542 </w:t>
                  </w:r>
                  <w:r w:rsidR="00423623">
                    <w:t>Herbrechtingen</w:t>
                  </w:r>
                </w:p>
                <w:sdt>
                  <w:sdtPr>
                    <w:alias w:val="Überschrift 2 eingeben:"/>
                    <w:tag w:val="Überschrift 2 eingeben:"/>
                    <w:id w:val="-128940018"/>
                    <w:placeholder>
                      <w:docPart w:val="5446E460FC3343D49F4F1D8A197A6917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77D8884C" w14:textId="77777777" w:rsidR="008D7253" w:rsidRDefault="008D7253" w:rsidP="008D7253">
                      <w:pPr>
                        <w:pStyle w:val="berschrift2"/>
                      </w:pPr>
                      <w:r>
                        <w:rPr>
                          <w:lang w:bidi="de-DE"/>
                        </w:rPr>
                        <w:t>Kontakt</w:t>
                      </w:r>
                    </w:p>
                  </w:sdtContent>
                </w:sdt>
                <w:p w14:paraId="48F1B688" w14:textId="5D35686D" w:rsidR="008D7253" w:rsidRDefault="00AE0203" w:rsidP="008D7253">
                  <w:r>
                    <w:rPr>
                      <w:lang w:bidi="de-DE"/>
                    </w:rPr>
                    <w:t>Ansprechpartner: Alexandra Traut</w:t>
                  </w:r>
                  <w:r>
                    <w:rPr>
                      <w:lang w:bidi="de-DE"/>
                    </w:rPr>
                    <w:br/>
                  </w:r>
                  <w:r w:rsidR="008D7253">
                    <w:rPr>
                      <w:lang w:bidi="de-DE"/>
                    </w:rPr>
                    <w:t xml:space="preserve">Telefon: </w:t>
                  </w:r>
                  <w:r w:rsidR="004101B2">
                    <w:rPr>
                      <w:lang w:bidi="de-DE"/>
                    </w:rPr>
                    <w:t>07324 9894-157</w:t>
                  </w:r>
                  <w:r w:rsidR="008D7253">
                    <w:rPr>
                      <w:lang w:bidi="de-DE"/>
                    </w:rPr>
                    <w:br/>
                    <w:t xml:space="preserve">E-Mail: </w:t>
                  </w:r>
                  <w:r w:rsidR="004101B2">
                    <w:rPr>
                      <w:lang w:bidi="de-DE"/>
                    </w:rPr>
                    <w:t>sb-herbrechtingen@compassio.de</w:t>
                  </w:r>
                  <w:r w:rsidR="008D7253">
                    <w:rPr>
                      <w:lang w:bidi="de-DE"/>
                    </w:rPr>
                    <w:br/>
                  </w:r>
                  <w:r w:rsidR="004101B2">
                    <w:rPr>
                      <w:lang w:bidi="de-DE"/>
                    </w:rPr>
                    <w:t>www.compassio.de</w:t>
                  </w:r>
                </w:p>
                <w:p w14:paraId="290C9463" w14:textId="77777777" w:rsidR="008D7253" w:rsidRDefault="008D7253" w:rsidP="00423623"/>
                <w:p w14:paraId="7E644E02" w14:textId="77777777" w:rsidR="008D7253" w:rsidRDefault="008D7253" w:rsidP="00423623"/>
                <w:p w14:paraId="0167FC8D" w14:textId="77777777" w:rsidR="00423623" w:rsidRPr="00317357" w:rsidRDefault="00317357" w:rsidP="00317357">
                  <w:pPr>
                    <w:shd w:val="clear" w:color="auto" w:fill="92D050"/>
                    <w:rPr>
                      <w:b/>
                      <w:bCs/>
                    </w:rPr>
                  </w:pPr>
                  <w:r w:rsidRPr="00317357">
                    <w:rPr>
                      <w:b/>
                      <w:bCs/>
                    </w:rPr>
                    <w:t>Gemeinsamer Jahresabschluss aller Projekte:</w:t>
                  </w:r>
                </w:p>
                <w:p w14:paraId="699A6558" w14:textId="05E62E11" w:rsidR="00317357" w:rsidRDefault="00317357" w:rsidP="00317357">
                  <w:pPr>
                    <w:shd w:val="clear" w:color="auto" w:fill="92D050"/>
                  </w:pPr>
                  <w:r>
                    <w:t xml:space="preserve">Adventscafé: </w:t>
                  </w:r>
                  <w:r>
                    <w:br/>
                    <w:t xml:space="preserve">Samstag, den 16.12.2023 </w:t>
                  </w:r>
                  <w:r>
                    <w:br/>
                    <w:t>14.30 – 16.30 Uhr</w:t>
                  </w:r>
                  <w:r>
                    <w:br/>
                  </w:r>
                </w:p>
              </w:tc>
            </w:tr>
            <w:tr w:rsidR="00307EC9" w14:paraId="7CD11155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14:paraId="3E02645D" w14:textId="77777777" w:rsidR="00307EC9" w:rsidRDefault="00307EC9"/>
              </w:tc>
            </w:tr>
          </w:tbl>
          <w:p w14:paraId="7B92EA01" w14:textId="77777777"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ellenlayout"/>
              <w:tblW w:w="4309" w:type="dxa"/>
              <w:tblLayout w:type="fixed"/>
              <w:tblLook w:val="04A0" w:firstRow="1" w:lastRow="0" w:firstColumn="1" w:lastColumn="0" w:noHBand="0" w:noVBand="1"/>
              <w:tblDescription w:val="Layouttabelle"/>
            </w:tblPr>
            <w:tblGrid>
              <w:gridCol w:w="4309"/>
            </w:tblGrid>
            <w:tr w:rsidR="00307EC9" w14:paraId="736A2E49" w14:textId="77777777" w:rsidTr="001D2576">
              <w:trPr>
                <w:trHeight w:hRule="exact" w:val="5760"/>
              </w:trPr>
              <w:tc>
                <w:tcPr>
                  <w:tcW w:w="5000" w:type="pct"/>
                </w:tcPr>
                <w:p w14:paraId="36F7254C" w14:textId="77777777" w:rsidR="00084948" w:rsidRDefault="00084948">
                  <w:pPr>
                    <w:rPr>
                      <w:noProof/>
                    </w:rPr>
                  </w:pPr>
                </w:p>
                <w:p w14:paraId="43B95612" w14:textId="0F8A44D3" w:rsidR="00084948" w:rsidRPr="001D2576" w:rsidRDefault="001D2576">
                  <w:pPr>
                    <w:rPr>
                      <w:rFonts w:asciiTheme="majorHAnsi" w:hAnsiTheme="majorHAnsi" w:cstheme="majorHAnsi"/>
                      <w:b/>
                      <w:bCs/>
                      <w:noProof/>
                      <w:color w:val="92D050"/>
                      <w:sz w:val="42"/>
                      <w:szCs w:val="42"/>
                    </w:rPr>
                  </w:pPr>
                  <w:r w:rsidRPr="001D2576">
                    <w:rPr>
                      <w:rFonts w:asciiTheme="majorHAnsi" w:hAnsiTheme="majorHAnsi" w:cstheme="majorHAnsi"/>
                      <w:b/>
                      <w:bCs/>
                      <w:noProof/>
                      <w:color w:val="92D050"/>
                      <w:sz w:val="42"/>
                      <w:szCs w:val="42"/>
                    </w:rPr>
                    <w:t>Ehrenamt tut gut</w:t>
                  </w:r>
                </w:p>
                <w:p w14:paraId="6C2C5EA5" w14:textId="77777777" w:rsidR="00084948" w:rsidRDefault="00084948">
                  <w:pPr>
                    <w:rPr>
                      <w:noProof/>
                    </w:rPr>
                  </w:pPr>
                </w:p>
                <w:p w14:paraId="58714049" w14:textId="3827DBE9" w:rsidR="00307EC9" w:rsidRDefault="00084948">
                  <w:r>
                    <w:rPr>
                      <w:noProof/>
                    </w:rPr>
                    <w:drawing>
                      <wp:inline distT="0" distB="0" distL="0" distR="0" wp14:anchorId="7C20F28D" wp14:editId="4A8411E6">
                        <wp:extent cx="2673870" cy="1781175"/>
                        <wp:effectExtent l="0" t="0" r="0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2931" cy="180053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281994" w14:textId="75F1CDCE" w:rsidR="00084948" w:rsidRDefault="00084948"/>
              </w:tc>
            </w:tr>
            <w:tr w:rsidR="00307EC9" w14:paraId="52D20FEB" w14:textId="77777777" w:rsidTr="001D2576">
              <w:trPr>
                <w:trHeight w:hRule="exact" w:val="80"/>
              </w:trPr>
              <w:tc>
                <w:tcPr>
                  <w:tcW w:w="5000" w:type="pct"/>
                </w:tcPr>
                <w:p w14:paraId="4B7E9976" w14:textId="77777777" w:rsidR="00307EC9" w:rsidRDefault="00307EC9"/>
              </w:tc>
            </w:tr>
            <w:tr w:rsidR="00307EC9" w14:paraId="6D2B651A" w14:textId="77777777" w:rsidTr="001D2576">
              <w:trPr>
                <w:trHeight w:hRule="exact" w:val="3240"/>
              </w:trPr>
              <w:sdt>
                <w:sdtPr>
                  <w:rPr>
                    <w:color w:val="auto"/>
                  </w:rPr>
                  <w:alias w:val="Firmennamen eingeben:"/>
                  <w:tag w:val="Firmennamen eingeben:"/>
                  <w:id w:val="-2083982577"/>
                  <w:placeholder>
                    <w:docPart w:val="A7428A905D8E468D91AE7670AB12ACCB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92D050"/>
                    </w:tcPr>
                    <w:p w14:paraId="5FB99238" w14:textId="3125D249" w:rsidR="00307EC9" w:rsidRPr="00ED74B5" w:rsidRDefault="00317357" w:rsidP="00CD1DEA">
                      <w:pPr>
                        <w:pStyle w:val="Titel"/>
                        <w:rPr>
                          <w:color w:val="auto"/>
                        </w:rPr>
                      </w:pPr>
                      <w:r w:rsidRPr="00ED74B5">
                        <w:rPr>
                          <w:color w:val="auto"/>
                        </w:rPr>
                        <w:t>Haus Benedikt</w:t>
                      </w:r>
                    </w:p>
                  </w:tc>
                </w:sdtContent>
              </w:sdt>
            </w:tr>
            <w:tr w:rsidR="00307EC9" w14:paraId="0D579693" w14:textId="77777777" w:rsidTr="001D2576">
              <w:trPr>
                <w:trHeight w:hRule="exact" w:val="987"/>
              </w:trPr>
              <w:tc>
                <w:tcPr>
                  <w:tcW w:w="5000" w:type="pct"/>
                  <w:shd w:val="clear" w:color="auto" w:fill="92D050"/>
                  <w:vAlign w:val="bottom"/>
                </w:tcPr>
                <w:p w14:paraId="34D292D4" w14:textId="18295A8E" w:rsidR="00307EC9" w:rsidRPr="00ED74B5" w:rsidRDefault="004C6157" w:rsidP="004C6157">
                  <w:pPr>
                    <w:pStyle w:val="Untertitel"/>
                    <w:ind w:left="0"/>
                    <w:rPr>
                      <w:color w:val="auto"/>
                      <w:sz w:val="32"/>
                      <w:szCs w:val="32"/>
                    </w:rPr>
                  </w:pPr>
                  <w:r w:rsidRPr="00ED74B5">
                    <w:rPr>
                      <w:color w:val="auto"/>
                      <w:sz w:val="36"/>
                      <w:szCs w:val="36"/>
                    </w:rPr>
                    <w:t xml:space="preserve"> </w:t>
                  </w:r>
                  <w:r w:rsidR="00084948" w:rsidRPr="00ED74B5">
                    <w:rPr>
                      <w:color w:val="auto"/>
                      <w:sz w:val="32"/>
                      <w:szCs w:val="32"/>
                    </w:rPr>
                    <w:t>Ehrenamt</w:t>
                  </w:r>
                  <w:r w:rsidR="00ED74B5" w:rsidRPr="00ED74B5">
                    <w:rPr>
                      <w:color w:val="auto"/>
                      <w:sz w:val="32"/>
                      <w:szCs w:val="32"/>
                    </w:rPr>
                    <w:t>s</w:t>
                  </w:r>
                  <w:r w:rsidR="00F83841">
                    <w:rPr>
                      <w:color w:val="auto"/>
                      <w:sz w:val="32"/>
                      <w:szCs w:val="32"/>
                    </w:rPr>
                    <w:t xml:space="preserve"> -</w:t>
                  </w:r>
                  <w:r w:rsidR="00084948" w:rsidRPr="00ED74B5">
                    <w:rPr>
                      <w:color w:val="auto"/>
                      <w:sz w:val="32"/>
                      <w:szCs w:val="32"/>
                    </w:rPr>
                    <w:t xml:space="preserve"> Projekte</w:t>
                  </w:r>
                  <w:r w:rsidR="004101B2" w:rsidRPr="00ED74B5">
                    <w:rPr>
                      <w:color w:val="auto"/>
                      <w:sz w:val="32"/>
                      <w:szCs w:val="32"/>
                    </w:rPr>
                    <w:t xml:space="preserve"> 2023</w:t>
                  </w:r>
                </w:p>
              </w:tc>
            </w:tr>
          </w:tbl>
          <w:p w14:paraId="74384AC8" w14:textId="77777777" w:rsidR="00307EC9" w:rsidRDefault="00307EC9"/>
        </w:tc>
      </w:tr>
      <w:tr w:rsidR="00307EC9" w14:paraId="29F74369" w14:textId="77777777" w:rsidTr="00AC5DDA">
        <w:trPr>
          <w:trHeight w:val="10602"/>
          <w:jc w:val="center"/>
        </w:trPr>
        <w:tc>
          <w:tcPr>
            <w:tcW w:w="4565" w:type="dxa"/>
            <w:tcMar>
              <w:right w:w="720" w:type="dxa"/>
            </w:tcMar>
          </w:tcPr>
          <w:p w14:paraId="60932E7A" w14:textId="3A23325B" w:rsidR="00307EC9" w:rsidRDefault="008225CA">
            <w:r>
              <w:rPr>
                <w:noProof/>
              </w:rPr>
              <w:lastRenderedPageBreak/>
              <w:drawing>
                <wp:inline distT="0" distB="0" distL="0" distR="0" wp14:anchorId="0294BBFA" wp14:editId="6BD60AD1">
                  <wp:extent cx="2595075" cy="19431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480" cy="1946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6AE055" w14:textId="69CD55AE" w:rsidR="00307EC9" w:rsidRDefault="008225CA" w:rsidP="00F83409">
            <w:pPr>
              <w:pStyle w:val="Beschriftung"/>
            </w:pPr>
            <w:r>
              <w:t>Morgenspaziergang im Eselsburger Tal</w:t>
            </w:r>
          </w:p>
          <w:p w14:paraId="0CCB055A" w14:textId="41A7BD4C" w:rsidR="008225CA" w:rsidRPr="001D2576" w:rsidRDefault="008225CA" w:rsidP="001D2576">
            <w:pPr>
              <w:pStyle w:val="berschrift1"/>
              <w:shd w:val="clear" w:color="auto" w:fill="92D050"/>
              <w:rPr>
                <w:b w:val="0"/>
                <w:bCs w:val="0"/>
                <w:color w:val="auto"/>
              </w:rPr>
            </w:pPr>
            <w:r w:rsidRPr="001D2576">
              <w:rPr>
                <w:b w:val="0"/>
                <w:bCs w:val="0"/>
                <w:color w:val="auto"/>
              </w:rPr>
              <w:t xml:space="preserve">Projekt 1 </w:t>
            </w:r>
            <w:r w:rsidRPr="001D2576">
              <w:rPr>
                <w:b w:val="0"/>
                <w:bCs w:val="0"/>
                <w:color w:val="auto"/>
              </w:rPr>
              <w:br/>
              <w:t>Gemeinsame Spaziergänge</w:t>
            </w:r>
          </w:p>
          <w:p w14:paraId="00E728A6" w14:textId="77777777" w:rsidR="00C379B6" w:rsidRDefault="00C379B6" w:rsidP="007014C5"/>
          <w:p w14:paraId="23F79E57" w14:textId="19377DF0" w:rsidR="00307EC9" w:rsidRDefault="008225CA" w:rsidP="007014C5">
            <w:r>
              <w:t xml:space="preserve">Wir suchen Menschen, die gerne mit uns und unseren Bewohnern gemeinsam </w:t>
            </w:r>
            <w:r w:rsidR="00C379B6">
              <w:t>unterwegs sind. Wir treffen uns 1x monatlich Samstagmorgen um 9.30 Uhr bei uns im Haus Benedikt.</w:t>
            </w:r>
          </w:p>
          <w:p w14:paraId="49F526D7" w14:textId="1FE50380" w:rsidR="00C379B6" w:rsidRPr="004C6157" w:rsidRDefault="004C6157" w:rsidP="007014C5">
            <w:pPr>
              <w:rPr>
                <w:b/>
                <w:bCs/>
              </w:rPr>
            </w:pPr>
            <w:r w:rsidRPr="004C6157">
              <w:rPr>
                <w:b/>
                <w:bCs/>
              </w:rPr>
              <w:t>Samstags von 9.30 – 11.30 Uhr</w:t>
            </w:r>
            <w:r w:rsidRPr="004C6157">
              <w:rPr>
                <w:b/>
                <w:bCs/>
              </w:rPr>
              <w:br/>
            </w:r>
            <w:r w:rsidR="008225CA" w:rsidRPr="004C6157">
              <w:rPr>
                <w:b/>
                <w:bCs/>
              </w:rPr>
              <w:t>Termin</w:t>
            </w:r>
            <w:r w:rsidR="00C379B6" w:rsidRPr="004C6157">
              <w:rPr>
                <w:b/>
                <w:bCs/>
              </w:rPr>
              <w:t xml:space="preserve"> 1</w:t>
            </w:r>
            <w:r w:rsidR="008225CA" w:rsidRPr="004C6157">
              <w:rPr>
                <w:b/>
                <w:bCs/>
              </w:rPr>
              <w:t xml:space="preserve">: </w:t>
            </w:r>
            <w:r w:rsidRPr="004C6157">
              <w:rPr>
                <w:b/>
                <w:bCs/>
              </w:rPr>
              <w:t xml:space="preserve"> </w:t>
            </w:r>
            <w:r w:rsidR="005A177E">
              <w:rPr>
                <w:b/>
                <w:bCs/>
              </w:rPr>
              <w:t>10</w:t>
            </w:r>
            <w:r w:rsidRPr="004C6157">
              <w:rPr>
                <w:b/>
                <w:bCs/>
              </w:rPr>
              <w:t xml:space="preserve">.06.2023 </w:t>
            </w:r>
            <w:r w:rsidR="00C379B6" w:rsidRPr="004C6157">
              <w:rPr>
                <w:b/>
                <w:bCs/>
              </w:rPr>
              <w:br/>
              <w:t>Termin 2:</w:t>
            </w:r>
            <w:r w:rsidRPr="004C6157">
              <w:rPr>
                <w:b/>
                <w:bCs/>
              </w:rPr>
              <w:t xml:space="preserve">  01.07.2023</w:t>
            </w:r>
            <w:r w:rsidR="00C379B6" w:rsidRPr="004C6157">
              <w:rPr>
                <w:b/>
                <w:bCs/>
              </w:rPr>
              <w:br/>
              <w:t>Termin 3:</w:t>
            </w:r>
            <w:r w:rsidRPr="004C6157">
              <w:rPr>
                <w:b/>
                <w:bCs/>
              </w:rPr>
              <w:t xml:space="preserve">  05.08.2023</w:t>
            </w:r>
            <w:r w:rsidR="00C379B6" w:rsidRPr="004C6157">
              <w:rPr>
                <w:b/>
                <w:bCs/>
              </w:rPr>
              <w:br/>
              <w:t>Termin 4:</w:t>
            </w:r>
            <w:r w:rsidRPr="004C6157">
              <w:rPr>
                <w:b/>
                <w:bCs/>
              </w:rPr>
              <w:t xml:space="preserve">  02.09.2023</w:t>
            </w:r>
          </w:p>
          <w:p w14:paraId="5CD4A3AF" w14:textId="27FC6532" w:rsidR="00C379B6" w:rsidRDefault="00C379B6" w:rsidP="007014C5">
            <w:r>
              <w:t>Im Gehen entstehen Gespräche und erste Bekanntschaften können geschlossen werden. Für Getränke und kleine Snacks zur Rast ist auch gesorgt.</w:t>
            </w:r>
          </w:p>
          <w:p w14:paraId="7B6CA280" w14:textId="75133B93" w:rsidR="00C379B6" w:rsidRPr="007014C5" w:rsidRDefault="00C379B6" w:rsidP="007014C5"/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0EC4F351" w14:textId="5ACB7926" w:rsidR="008225CA" w:rsidRPr="001D2576" w:rsidRDefault="008225CA" w:rsidP="001D2576">
            <w:pPr>
              <w:pStyle w:val="berschrift1"/>
              <w:shd w:val="clear" w:color="auto" w:fill="92D050"/>
              <w:rPr>
                <w:b w:val="0"/>
                <w:bCs w:val="0"/>
                <w:color w:val="auto"/>
              </w:rPr>
            </w:pPr>
            <w:r w:rsidRPr="001D2576">
              <w:rPr>
                <w:b w:val="0"/>
                <w:bCs w:val="0"/>
                <w:color w:val="auto"/>
              </w:rPr>
              <w:lastRenderedPageBreak/>
              <w:t xml:space="preserve">Projekt 2 </w:t>
            </w:r>
            <w:r w:rsidRPr="001D2576">
              <w:rPr>
                <w:b w:val="0"/>
                <w:bCs w:val="0"/>
                <w:color w:val="auto"/>
              </w:rPr>
              <w:br/>
              <w:t>Kulinarisches in den Jahreszeiten</w:t>
            </w:r>
          </w:p>
          <w:p w14:paraId="7D488A58" w14:textId="272A1310" w:rsidR="00406C56" w:rsidRDefault="00406C56">
            <w:r>
              <w:br/>
            </w:r>
            <w:r w:rsidR="008225CA">
              <w:t>Wer gerne kocht und Geselligkeit mag ist in diesem Projekt richtig.</w:t>
            </w:r>
          </w:p>
          <w:p w14:paraId="346CABC4" w14:textId="1E76975F" w:rsidR="00307EC9" w:rsidRDefault="00406C56">
            <w:r w:rsidRPr="00406C56">
              <w:rPr>
                <w:b/>
                <w:bCs/>
              </w:rPr>
              <w:t>Sommer:</w:t>
            </w:r>
            <w:r>
              <w:br/>
              <w:t>Wir kochen gemeinsam Sulzen</w:t>
            </w:r>
            <w:r w:rsidR="008225CA">
              <w:t xml:space="preserve"> </w:t>
            </w:r>
          </w:p>
          <w:p w14:paraId="4699D960" w14:textId="3F2B44BB" w:rsidR="00406C56" w:rsidRPr="004C6157" w:rsidRDefault="00406C56">
            <w:pPr>
              <w:rPr>
                <w:b/>
                <w:bCs/>
              </w:rPr>
            </w:pPr>
            <w:r w:rsidRPr="004C6157">
              <w:rPr>
                <w:b/>
                <w:bCs/>
              </w:rPr>
              <w:t xml:space="preserve">Termin: </w:t>
            </w:r>
            <w:r w:rsidR="004C6157" w:rsidRPr="004C6157">
              <w:rPr>
                <w:b/>
                <w:bCs/>
              </w:rPr>
              <w:t xml:space="preserve"> Dienstag 11.07.2023</w:t>
            </w:r>
            <w:r w:rsidR="004C6157" w:rsidRPr="004C6157">
              <w:rPr>
                <w:b/>
                <w:bCs/>
              </w:rPr>
              <w:br/>
              <w:t xml:space="preserve">                 15.00 – 18.00 Uhr</w:t>
            </w:r>
          </w:p>
          <w:p w14:paraId="3C7F1FF0" w14:textId="565E3B09" w:rsidR="00406C56" w:rsidRDefault="00406C56">
            <w:r>
              <w:t xml:space="preserve">Den Nachmittag lassen wir </w:t>
            </w:r>
            <w:proofErr w:type="gramStart"/>
            <w:r>
              <w:t xml:space="preserve">mit </w:t>
            </w:r>
            <w:r w:rsidR="0061419B">
              <w:t xml:space="preserve">einem </w:t>
            </w:r>
            <w:r>
              <w:t>kleine</w:t>
            </w:r>
            <w:r w:rsidR="0061419B">
              <w:t>n</w:t>
            </w:r>
            <w:r>
              <w:t xml:space="preserve"> Vesper</w:t>
            </w:r>
            <w:proofErr w:type="gramEnd"/>
            <w:r>
              <w:t xml:space="preserve"> ausklingen</w:t>
            </w:r>
          </w:p>
          <w:p w14:paraId="7F4005D3" w14:textId="69BFE50D" w:rsidR="00406C56" w:rsidRDefault="00406C56">
            <w:r w:rsidRPr="00406C56">
              <w:rPr>
                <w:b/>
                <w:bCs/>
              </w:rPr>
              <w:t>Herbst:</w:t>
            </w:r>
            <w:r>
              <w:br/>
              <w:t xml:space="preserve">Wir backen Zwiebelkuchen und </w:t>
            </w:r>
            <w:proofErr w:type="spellStart"/>
            <w:r w:rsidR="00F83841">
              <w:t>Dinnete</w:t>
            </w:r>
            <w:proofErr w:type="spellEnd"/>
            <w:r>
              <w:t>. Diesen genießen wir</w:t>
            </w:r>
            <w:r w:rsidR="00C379B6">
              <w:t xml:space="preserve"> gemeinsam</w:t>
            </w:r>
            <w:r>
              <w:t xml:space="preserve"> in gemütlicher Runde.</w:t>
            </w:r>
          </w:p>
          <w:p w14:paraId="369CB044" w14:textId="05A29F00" w:rsidR="00406C56" w:rsidRPr="004C6157" w:rsidRDefault="00406C56">
            <w:pPr>
              <w:rPr>
                <w:b/>
                <w:bCs/>
              </w:rPr>
            </w:pPr>
            <w:r w:rsidRPr="004C6157">
              <w:rPr>
                <w:b/>
                <w:bCs/>
              </w:rPr>
              <w:t>Termin:</w:t>
            </w:r>
            <w:r w:rsidR="004C6157" w:rsidRPr="004C6157">
              <w:rPr>
                <w:b/>
                <w:bCs/>
              </w:rPr>
              <w:t xml:space="preserve"> Dienstag 10.10.2023</w:t>
            </w:r>
            <w:r w:rsidR="004C6157" w:rsidRPr="004C6157">
              <w:rPr>
                <w:b/>
                <w:bCs/>
              </w:rPr>
              <w:br/>
              <w:t xml:space="preserve">                 15.00 – 18.00 Uhr</w:t>
            </w:r>
          </w:p>
          <w:p w14:paraId="0AF2144C" w14:textId="088426C2" w:rsidR="003F266F" w:rsidRDefault="00406C56">
            <w:r w:rsidRPr="003F266F">
              <w:rPr>
                <w:b/>
                <w:bCs/>
              </w:rPr>
              <w:t>Winter:</w:t>
            </w:r>
            <w:r w:rsidR="003F266F">
              <w:rPr>
                <w:b/>
                <w:bCs/>
              </w:rPr>
              <w:br/>
            </w:r>
            <w:r>
              <w:t>Wir backen gemeinsam Weihnachts</w:t>
            </w:r>
            <w:r w:rsidR="004C6157">
              <w:t>-</w:t>
            </w:r>
            <w:r>
              <w:t>plätzchen für unsere Bewohner im Haus</w:t>
            </w:r>
            <w:r w:rsidR="003F266F">
              <w:t>.</w:t>
            </w:r>
            <w:r w:rsidR="004C6157">
              <w:br/>
            </w:r>
            <w:r w:rsidR="004C6157">
              <w:br/>
            </w:r>
            <w:proofErr w:type="spellStart"/>
            <w:r w:rsidR="004C6157" w:rsidRPr="004C6157">
              <w:rPr>
                <w:b/>
                <w:bCs/>
              </w:rPr>
              <w:t>Dienstag</w:t>
            </w:r>
            <w:r w:rsidR="004C6157">
              <w:rPr>
                <w:b/>
                <w:bCs/>
              </w:rPr>
              <w:t>´s</w:t>
            </w:r>
            <w:proofErr w:type="spellEnd"/>
            <w:r w:rsidR="004C6157" w:rsidRPr="004C6157">
              <w:rPr>
                <w:b/>
                <w:bCs/>
              </w:rPr>
              <w:t xml:space="preserve"> </w:t>
            </w:r>
            <w:proofErr w:type="gramStart"/>
            <w:r w:rsidR="004C6157" w:rsidRPr="004C6157">
              <w:rPr>
                <w:b/>
                <w:bCs/>
              </w:rPr>
              <w:t>14.00  –</w:t>
            </w:r>
            <w:proofErr w:type="gramEnd"/>
            <w:r w:rsidR="004C6157" w:rsidRPr="004C6157">
              <w:rPr>
                <w:b/>
                <w:bCs/>
              </w:rPr>
              <w:t xml:space="preserve"> 17.00 Uhr</w:t>
            </w:r>
            <w:r w:rsidR="004C6157" w:rsidRPr="004C6157">
              <w:rPr>
                <w:b/>
                <w:bCs/>
              </w:rPr>
              <w:br/>
            </w:r>
            <w:r w:rsidR="003F266F" w:rsidRPr="004C6157">
              <w:rPr>
                <w:b/>
                <w:bCs/>
              </w:rPr>
              <w:t>Backtermin 1:</w:t>
            </w:r>
            <w:r w:rsidR="004C6157" w:rsidRPr="004C6157">
              <w:rPr>
                <w:b/>
                <w:bCs/>
              </w:rPr>
              <w:t xml:space="preserve">    05.12.2023</w:t>
            </w:r>
            <w:r w:rsidR="003F266F" w:rsidRPr="004C6157">
              <w:rPr>
                <w:b/>
                <w:bCs/>
              </w:rPr>
              <w:br/>
              <w:t>Backtermin 2:</w:t>
            </w:r>
            <w:r w:rsidR="004C6157" w:rsidRPr="004C6157">
              <w:rPr>
                <w:b/>
                <w:bCs/>
              </w:rPr>
              <w:t xml:space="preserve">    12.12.2023</w:t>
            </w:r>
          </w:p>
          <w:p w14:paraId="1C618BB4" w14:textId="3910F34B" w:rsidR="00406C56" w:rsidRDefault="00406C56" w:rsidP="00BF6AFD"/>
          <w:p w14:paraId="7CD9C465" w14:textId="77735451" w:rsidR="00307EC9" w:rsidRPr="0063311A" w:rsidRDefault="00307EC9" w:rsidP="0063311A"/>
        </w:tc>
        <w:tc>
          <w:tcPr>
            <w:tcW w:w="4565" w:type="dxa"/>
            <w:tcMar>
              <w:left w:w="720" w:type="dxa"/>
            </w:tcMar>
          </w:tcPr>
          <w:p w14:paraId="49504BBB" w14:textId="32F157B5" w:rsidR="00307EC9" w:rsidRDefault="00E3551C">
            <w:r>
              <w:rPr>
                <w:noProof/>
              </w:rPr>
              <w:drawing>
                <wp:inline distT="0" distB="0" distL="0" distR="0" wp14:anchorId="0CF277AE" wp14:editId="696FB63B">
                  <wp:extent cx="2438372" cy="1628775"/>
                  <wp:effectExtent l="0" t="0" r="63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705" cy="1639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761449" w14:textId="50E495AD" w:rsidR="00307EC9" w:rsidRDefault="00307EC9">
            <w:pPr>
              <w:pStyle w:val="Beschriftung"/>
            </w:pPr>
          </w:p>
          <w:p w14:paraId="003B6969" w14:textId="0DDCCD5B" w:rsidR="00F7538A" w:rsidRPr="001D2576" w:rsidRDefault="00F7538A" w:rsidP="001D2576">
            <w:pPr>
              <w:pStyle w:val="berschrift1"/>
              <w:shd w:val="clear" w:color="auto" w:fill="92D050"/>
              <w:rPr>
                <w:b w:val="0"/>
                <w:bCs w:val="0"/>
                <w:color w:val="auto"/>
              </w:rPr>
            </w:pPr>
            <w:r w:rsidRPr="001D2576">
              <w:rPr>
                <w:b w:val="0"/>
                <w:bCs w:val="0"/>
                <w:color w:val="auto"/>
              </w:rPr>
              <w:t xml:space="preserve">Projekt </w:t>
            </w:r>
            <w:r w:rsidR="005A177E">
              <w:rPr>
                <w:b w:val="0"/>
                <w:bCs w:val="0"/>
                <w:color w:val="auto"/>
              </w:rPr>
              <w:t>3</w:t>
            </w:r>
            <w:r w:rsidRPr="001D2576">
              <w:rPr>
                <w:b w:val="0"/>
                <w:bCs w:val="0"/>
                <w:color w:val="auto"/>
              </w:rPr>
              <w:t xml:space="preserve"> </w:t>
            </w:r>
            <w:r w:rsidRPr="001D2576">
              <w:rPr>
                <w:b w:val="0"/>
                <w:bCs w:val="0"/>
                <w:color w:val="auto"/>
              </w:rPr>
              <w:br/>
              <w:t>Senioren - Café</w:t>
            </w:r>
          </w:p>
          <w:p w14:paraId="54F4F5B5" w14:textId="0C925DFC" w:rsidR="00307EC9" w:rsidRDefault="00307EC9" w:rsidP="0063311A"/>
          <w:p w14:paraId="6792FFD1" w14:textId="60605DF2" w:rsidR="00307EC9" w:rsidRDefault="00E3551C" w:rsidP="00E3551C">
            <w:r>
              <w:t xml:space="preserve">Wir treffen uns zu einer gemütlichen Tasse Café und kommen ins Gespräch. </w:t>
            </w:r>
            <w:r>
              <w:br/>
              <w:t xml:space="preserve">Es gibt ein wechselndes Programm wie </w:t>
            </w:r>
            <w:r>
              <w:br/>
              <w:t>z.B. Jahreszeitliche Bastelarbeiten, Sitzt</w:t>
            </w:r>
            <w:r w:rsidR="008D7253">
              <w:t>ä</w:t>
            </w:r>
            <w:r>
              <w:t>nz</w:t>
            </w:r>
            <w:r w:rsidR="008D7253">
              <w:t>e</w:t>
            </w:r>
            <w:r>
              <w:t>,</w:t>
            </w:r>
            <w:r w:rsidR="008D7253">
              <w:t xml:space="preserve"> gemeinsames </w:t>
            </w:r>
            <w:r>
              <w:t xml:space="preserve">Singen </w:t>
            </w:r>
            <w:proofErr w:type="spellStart"/>
            <w:r>
              <w:t>uvm</w:t>
            </w:r>
            <w:proofErr w:type="spellEnd"/>
            <w:r>
              <w:t xml:space="preserve">. Hier freuen wir uns über Gäste und über </w:t>
            </w:r>
            <w:r w:rsidR="008D7253">
              <w:t>h</w:t>
            </w:r>
            <w:r>
              <w:t>elfende Hände</w:t>
            </w:r>
            <w:r w:rsidR="00F83841">
              <w:t>,</w:t>
            </w:r>
            <w:r>
              <w:t xml:space="preserve"> die sich mit </w:t>
            </w:r>
            <w:r w:rsidR="008D7253">
              <w:t>I</w:t>
            </w:r>
            <w:r>
              <w:t>hren Talente</w:t>
            </w:r>
            <w:r w:rsidR="008D7253">
              <w:t>n</w:t>
            </w:r>
            <w:r w:rsidR="00F83841">
              <w:t>,</w:t>
            </w:r>
            <w:r>
              <w:t xml:space="preserve"> wie z.B. Gitarre spielen</w:t>
            </w:r>
            <w:r w:rsidR="008D7253">
              <w:t xml:space="preserve"> oder Kreativität</w:t>
            </w:r>
            <w:r w:rsidR="00F83841">
              <w:t>,</w:t>
            </w:r>
            <w:r w:rsidR="008D7253">
              <w:t xml:space="preserve"> mit einbringen wollen.</w:t>
            </w:r>
          </w:p>
          <w:p w14:paraId="5AEF50AF" w14:textId="1D3763D0" w:rsidR="008D7253" w:rsidRPr="004C6157" w:rsidRDefault="004C6157" w:rsidP="00E3551C">
            <w:pPr>
              <w:rPr>
                <w:b/>
                <w:bCs/>
              </w:rPr>
            </w:pPr>
            <w:proofErr w:type="spellStart"/>
            <w:r w:rsidRPr="004C6157">
              <w:rPr>
                <w:b/>
                <w:bCs/>
              </w:rPr>
              <w:t>Mittwoch´s</w:t>
            </w:r>
            <w:proofErr w:type="spellEnd"/>
            <w:r w:rsidRPr="004C6157">
              <w:rPr>
                <w:b/>
                <w:bCs/>
              </w:rPr>
              <w:t xml:space="preserve"> 14.30 - 16.30 Uhr</w:t>
            </w:r>
            <w:r w:rsidRPr="004C6157">
              <w:rPr>
                <w:b/>
                <w:bCs/>
              </w:rPr>
              <w:br/>
            </w:r>
            <w:r w:rsidR="008D7253" w:rsidRPr="004C6157">
              <w:rPr>
                <w:b/>
                <w:bCs/>
              </w:rPr>
              <w:t>Termin 1:</w:t>
            </w:r>
            <w:r w:rsidRPr="004C6157">
              <w:rPr>
                <w:b/>
                <w:bCs/>
              </w:rPr>
              <w:t xml:space="preserve">  21.06.2023</w:t>
            </w:r>
            <w:r w:rsidR="004101B2" w:rsidRPr="004C6157">
              <w:rPr>
                <w:b/>
                <w:bCs/>
              </w:rPr>
              <w:t xml:space="preserve"> </w:t>
            </w:r>
            <w:r w:rsidR="008D7253" w:rsidRPr="004C6157">
              <w:rPr>
                <w:b/>
                <w:bCs/>
              </w:rPr>
              <w:br/>
              <w:t>Termin 2:</w:t>
            </w:r>
            <w:r w:rsidRPr="004C6157">
              <w:rPr>
                <w:b/>
                <w:bCs/>
              </w:rPr>
              <w:t xml:space="preserve">  19.07.2023</w:t>
            </w:r>
            <w:r w:rsidR="008D7253" w:rsidRPr="004C6157">
              <w:rPr>
                <w:b/>
                <w:bCs/>
              </w:rPr>
              <w:br/>
              <w:t>Termin 3:</w:t>
            </w:r>
            <w:r w:rsidRPr="004C6157">
              <w:rPr>
                <w:b/>
                <w:bCs/>
              </w:rPr>
              <w:t xml:space="preserve">  20.09.2023</w:t>
            </w:r>
            <w:r w:rsidR="008D7253" w:rsidRPr="004C6157">
              <w:rPr>
                <w:b/>
                <w:bCs/>
              </w:rPr>
              <w:br/>
              <w:t>Termin 4:</w:t>
            </w:r>
            <w:r w:rsidRPr="004C6157">
              <w:rPr>
                <w:b/>
                <w:bCs/>
              </w:rPr>
              <w:t xml:space="preserve">  25.10.2023</w:t>
            </w:r>
            <w:r w:rsidRPr="004C6157">
              <w:rPr>
                <w:b/>
                <w:bCs/>
              </w:rPr>
              <w:br/>
              <w:t>Termin 5:  15.11.2023</w:t>
            </w:r>
          </w:p>
        </w:tc>
      </w:tr>
    </w:tbl>
    <w:p w14:paraId="0DE1D3F6" w14:textId="77777777" w:rsidR="009915C8" w:rsidRDefault="009915C8" w:rsidP="00A769D1">
      <w:pPr>
        <w:pStyle w:val="KeinLeerraum"/>
      </w:pPr>
    </w:p>
    <w:sectPr w:rsidR="009915C8" w:rsidSect="00BB7016">
      <w:pgSz w:w="16838" w:h="11906" w:orient="landscape" w:code="9"/>
      <w:pgMar w:top="567" w:right="1219" w:bottom="431" w:left="121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3A946" w14:textId="77777777" w:rsidR="00084948" w:rsidRDefault="00084948" w:rsidP="00BF6AFD">
      <w:pPr>
        <w:spacing w:after="0" w:line="240" w:lineRule="auto"/>
      </w:pPr>
      <w:r>
        <w:separator/>
      </w:r>
    </w:p>
  </w:endnote>
  <w:endnote w:type="continuationSeparator" w:id="0">
    <w:p w14:paraId="59D1B3F6" w14:textId="77777777" w:rsidR="00084948" w:rsidRDefault="00084948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B7B00" w14:textId="77777777" w:rsidR="00084948" w:rsidRDefault="00084948" w:rsidP="00BF6AFD">
      <w:pPr>
        <w:spacing w:after="0" w:line="240" w:lineRule="auto"/>
      </w:pPr>
      <w:r>
        <w:separator/>
      </w:r>
    </w:p>
  </w:footnote>
  <w:footnote w:type="continuationSeparator" w:id="0">
    <w:p w14:paraId="220A6B92" w14:textId="77777777" w:rsidR="00084948" w:rsidRDefault="00084948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B06A416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Aufzhlungszeichen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948"/>
    <w:rsid w:val="00000924"/>
    <w:rsid w:val="00084948"/>
    <w:rsid w:val="001372C8"/>
    <w:rsid w:val="001947E7"/>
    <w:rsid w:val="001A7C3F"/>
    <w:rsid w:val="001D0847"/>
    <w:rsid w:val="001D2576"/>
    <w:rsid w:val="00227118"/>
    <w:rsid w:val="00240185"/>
    <w:rsid w:val="00281E85"/>
    <w:rsid w:val="00307EC9"/>
    <w:rsid w:val="00317357"/>
    <w:rsid w:val="00365EBB"/>
    <w:rsid w:val="003B391D"/>
    <w:rsid w:val="003F266F"/>
    <w:rsid w:val="00406C56"/>
    <w:rsid w:val="004101B2"/>
    <w:rsid w:val="00422379"/>
    <w:rsid w:val="00423623"/>
    <w:rsid w:val="0045511A"/>
    <w:rsid w:val="00455676"/>
    <w:rsid w:val="0048634A"/>
    <w:rsid w:val="004C6157"/>
    <w:rsid w:val="005259A3"/>
    <w:rsid w:val="0054414C"/>
    <w:rsid w:val="005473B9"/>
    <w:rsid w:val="0056054A"/>
    <w:rsid w:val="00571D35"/>
    <w:rsid w:val="00592988"/>
    <w:rsid w:val="005A177E"/>
    <w:rsid w:val="005C2CDF"/>
    <w:rsid w:val="005E5178"/>
    <w:rsid w:val="0061419B"/>
    <w:rsid w:val="0063311A"/>
    <w:rsid w:val="0068396D"/>
    <w:rsid w:val="006A2E06"/>
    <w:rsid w:val="007014C5"/>
    <w:rsid w:val="007647EF"/>
    <w:rsid w:val="007728C8"/>
    <w:rsid w:val="007E3C3A"/>
    <w:rsid w:val="008225CA"/>
    <w:rsid w:val="008310DE"/>
    <w:rsid w:val="00834DCE"/>
    <w:rsid w:val="0089764D"/>
    <w:rsid w:val="008B000B"/>
    <w:rsid w:val="008D7253"/>
    <w:rsid w:val="00960A60"/>
    <w:rsid w:val="009915C8"/>
    <w:rsid w:val="009A6CAE"/>
    <w:rsid w:val="009B7FB2"/>
    <w:rsid w:val="009F3198"/>
    <w:rsid w:val="00A54316"/>
    <w:rsid w:val="00A769D1"/>
    <w:rsid w:val="00A85868"/>
    <w:rsid w:val="00A95BFB"/>
    <w:rsid w:val="00AB72BA"/>
    <w:rsid w:val="00AC5DDA"/>
    <w:rsid w:val="00AD7341"/>
    <w:rsid w:val="00AE0203"/>
    <w:rsid w:val="00B16D26"/>
    <w:rsid w:val="00BB7016"/>
    <w:rsid w:val="00BF6AFD"/>
    <w:rsid w:val="00C36CD8"/>
    <w:rsid w:val="00C379B6"/>
    <w:rsid w:val="00C476E1"/>
    <w:rsid w:val="00CD1DEA"/>
    <w:rsid w:val="00D27440"/>
    <w:rsid w:val="00DB5D32"/>
    <w:rsid w:val="00E3551C"/>
    <w:rsid w:val="00ED74B5"/>
    <w:rsid w:val="00EE0A38"/>
    <w:rsid w:val="00F17E51"/>
    <w:rsid w:val="00F65FF0"/>
    <w:rsid w:val="00F66B21"/>
    <w:rsid w:val="00F7538A"/>
    <w:rsid w:val="00F83409"/>
    <w:rsid w:val="00F83841"/>
    <w:rsid w:val="00FA07B2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A57E53"/>
  <w15:chartTrackingRefBased/>
  <w15:docId w15:val="{C9DEC1F7-F376-46DB-AC80-9B4C80B0C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de-DE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1E85"/>
    <w:rPr>
      <w:sz w:val="21"/>
    </w:rPr>
  </w:style>
  <w:style w:type="paragraph" w:styleId="berschrift1">
    <w:name w:val="heading 1"/>
    <w:basedOn w:val="Standard"/>
    <w:next w:val="Standard"/>
    <w:link w:val="berschrift1Zchn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berschrift2">
    <w:name w:val="heading 2"/>
    <w:basedOn w:val="Standard"/>
    <w:next w:val="Standard"/>
    <w:link w:val="berschrift2Zchn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berschrift3">
    <w:name w:val="heading 3"/>
    <w:basedOn w:val="Standard"/>
    <w:next w:val="Standard"/>
    <w:link w:val="berschrift3Zchn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layout">
    <w:name w:val="Tabellenlayout"/>
    <w:basedOn w:val="NormaleTabelle"/>
    <w:uiPriority w:val="99"/>
    <w:tblPr>
      <w:tblCellMar>
        <w:left w:w="0" w:type="dxa"/>
        <w:right w:w="0" w:type="dxa"/>
      </w:tblCellMar>
    </w:tblPr>
  </w:style>
  <w:style w:type="paragraph" w:styleId="Beschriftung">
    <w:name w:val="caption"/>
    <w:basedOn w:val="Standard"/>
    <w:next w:val="Standard"/>
    <w:uiPriority w:val="1"/>
    <w:unhideWhenUsed/>
    <w:qFormat/>
    <w:rsid w:val="0045511A"/>
    <w:pPr>
      <w:spacing w:after="340" w:line="240" w:lineRule="auto"/>
    </w:pPr>
    <w:rPr>
      <w:i/>
      <w:iCs/>
    </w:rPr>
  </w:style>
  <w:style w:type="character" w:customStyle="1" w:styleId="berschrift2Zchn">
    <w:name w:val="Überschrift 2 Zchn"/>
    <w:basedOn w:val="Absatz-Standardschriftart"/>
    <w:link w:val="berschrift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Aufzhlungszeichen">
    <w:name w:val="List Bullet"/>
    <w:basedOn w:val="Standard"/>
    <w:uiPriority w:val="1"/>
    <w:semiHidden/>
    <w:pPr>
      <w:numPr>
        <w:numId w:val="2"/>
      </w:numPr>
    </w:pPr>
  </w:style>
  <w:style w:type="character" w:customStyle="1" w:styleId="berschrift1Zchn">
    <w:name w:val="Überschrift 1 Zchn"/>
    <w:basedOn w:val="Absatz-Standardschriftart"/>
    <w:link w:val="berschrift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Firma">
    <w:name w:val="Firma"/>
    <w:basedOn w:val="Standard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uzeile">
    <w:name w:val="footer"/>
    <w:basedOn w:val="Standard"/>
    <w:link w:val="FuzeileZchn"/>
    <w:uiPriority w:val="99"/>
    <w:unhideWhenUsed/>
    <w:rsid w:val="007014C5"/>
    <w:pPr>
      <w:spacing w:after="0" w:line="276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769D1"/>
  </w:style>
  <w:style w:type="paragraph" w:styleId="Titel">
    <w:name w:val="Title"/>
    <w:basedOn w:val="Standard"/>
    <w:link w:val="TitelZchn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elZchn">
    <w:name w:val="Titel Zchn"/>
    <w:basedOn w:val="Absatz-Standardschriftart"/>
    <w:link w:val="Titel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Untertitel">
    <w:name w:val="Subtitle"/>
    <w:basedOn w:val="Standard"/>
    <w:link w:val="UntertitelZchn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UntertitelZchn">
    <w:name w:val="Untertitel Zchn"/>
    <w:basedOn w:val="Absatz-Standardschriftart"/>
    <w:link w:val="Untertitel"/>
    <w:uiPriority w:val="3"/>
    <w:rsid w:val="00BF6AFD"/>
    <w:rPr>
      <w:i/>
      <w:iCs/>
      <w:color w:val="FFFFFF" w:themeColor="background1"/>
      <w:sz w:val="26"/>
    </w:rPr>
  </w:style>
  <w:style w:type="paragraph" w:styleId="KeinLeerraum">
    <w:name w:val="No Spacing"/>
    <w:uiPriority w:val="98"/>
    <w:qFormat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4"/>
    <w:qFormat/>
    <w:rsid w:val="00AC5DDA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27"/>
    </w:rPr>
  </w:style>
  <w:style w:type="character" w:customStyle="1" w:styleId="ZitatZchn">
    <w:name w:val="Zitat Zchn"/>
    <w:basedOn w:val="Absatz-Standardschriftart"/>
    <w:link w:val="Zitat"/>
    <w:uiPriority w:val="4"/>
    <w:rsid w:val="00AC5DDA"/>
    <w:rPr>
      <w:i/>
      <w:iCs/>
      <w:color w:val="027E6F" w:themeColor="accent1" w:themeShade="BF"/>
      <w:sz w:val="27"/>
    </w:r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BF6AFD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15C8"/>
    <w:rPr>
      <w:rFonts w:ascii="Segoe UI" w:hAnsi="Segoe UI" w:cs="Segoe UI"/>
      <w:szCs w:val="18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9915C8"/>
  </w:style>
  <w:style w:type="paragraph" w:styleId="Blocktext">
    <w:name w:val="Block Text"/>
    <w:basedOn w:val="Standard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9915C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9915C8"/>
  </w:style>
  <w:style w:type="paragraph" w:styleId="Textkrper2">
    <w:name w:val="Body Text 2"/>
    <w:basedOn w:val="Standard"/>
    <w:link w:val="Textkrper2Zchn"/>
    <w:uiPriority w:val="99"/>
    <w:semiHidden/>
    <w:unhideWhenUsed/>
    <w:rsid w:val="009915C8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9915C8"/>
  </w:style>
  <w:style w:type="paragraph" w:styleId="Textkrper3">
    <w:name w:val="Body Text 3"/>
    <w:basedOn w:val="Standard"/>
    <w:link w:val="Textkrper3Zchn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9915C8"/>
    <w:rPr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9915C8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9915C8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9915C8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9915C8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9915C8"/>
    <w:pPr>
      <w:spacing w:after="20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9915C8"/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9915C8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9915C8"/>
    <w:rPr>
      <w:szCs w:val="16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Gruformel">
    <w:name w:val="Closing"/>
    <w:basedOn w:val="Standard"/>
    <w:link w:val="GruformelZchn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9915C8"/>
  </w:style>
  <w:style w:type="table" w:styleId="FarbigesRaster">
    <w:name w:val="Colorful Grid"/>
    <w:basedOn w:val="NormaleTabelle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9915C8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915C8"/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915C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915C8"/>
    <w:rPr>
      <w:b/>
      <w:bCs/>
      <w:szCs w:val="20"/>
    </w:rPr>
  </w:style>
  <w:style w:type="table" w:styleId="DunkleListe">
    <w:name w:val="Dark List"/>
    <w:basedOn w:val="NormaleTabelle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9915C8"/>
  </w:style>
  <w:style w:type="character" w:customStyle="1" w:styleId="DatumZchn">
    <w:name w:val="Datum Zchn"/>
    <w:basedOn w:val="Absatz-Standardschriftart"/>
    <w:link w:val="Datum"/>
    <w:uiPriority w:val="99"/>
    <w:semiHidden/>
    <w:rsid w:val="009915C8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9915C8"/>
    <w:rPr>
      <w:rFonts w:ascii="Segoe UI" w:hAnsi="Segoe UI" w:cs="Segoe UI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9915C8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9915C8"/>
  </w:style>
  <w:style w:type="character" w:styleId="Hervorhebung">
    <w:name w:val="Emphasis"/>
    <w:basedOn w:val="Absatz-Standardschriftart"/>
    <w:uiPriority w:val="20"/>
    <w:semiHidden/>
    <w:unhideWhenUsed/>
    <w:qFormat/>
    <w:rsid w:val="009915C8"/>
    <w:rPr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9915C8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915C8"/>
    <w:rPr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unhideWhenUsed/>
    <w:rsid w:val="009915C8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915C8"/>
    <w:rPr>
      <w:szCs w:val="20"/>
    </w:rPr>
  </w:style>
  <w:style w:type="table" w:styleId="Gitternetztabelle1hell">
    <w:name w:val="Grid Table 1 Light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Kopfzeile">
    <w:name w:val="header"/>
    <w:basedOn w:val="Standard"/>
    <w:link w:val="KopfzeileZchn"/>
    <w:uiPriority w:val="99"/>
    <w:rsid w:val="007014C5"/>
    <w:pPr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014C5"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kronym">
    <w:name w:val="HTML Acronym"/>
    <w:basedOn w:val="Absatz-Standardschriftart"/>
    <w:uiPriority w:val="99"/>
    <w:semiHidden/>
    <w:unhideWhenUsed/>
    <w:rsid w:val="009915C8"/>
  </w:style>
  <w:style w:type="paragraph" w:styleId="HTMLAdresse">
    <w:name w:val="HTML Address"/>
    <w:basedOn w:val="Standard"/>
    <w:link w:val="HTMLAdresseZchn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9915C8"/>
    <w:rPr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9915C8"/>
    <w:rPr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9915C8"/>
    <w:rPr>
      <w:rFonts w:ascii="Consolas" w:hAnsi="Consolas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9915C8"/>
    <w:rPr>
      <w:i/>
      <w:iCs/>
      <w:color w:val="03A996" w:themeColor="accent1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9915C8"/>
  </w:style>
  <w:style w:type="paragraph" w:styleId="Liste">
    <w:name w:val="List"/>
    <w:basedOn w:val="Standard"/>
    <w:uiPriority w:val="99"/>
    <w:semiHidden/>
    <w:unhideWhenUsed/>
    <w:rsid w:val="009915C8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9915C8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9915C8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9915C8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9915C8"/>
    <w:pPr>
      <w:ind w:left="1800" w:hanging="360"/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enabsatz">
    <w:name w:val="List Paragraph"/>
    <w:basedOn w:val="Standard"/>
    <w:uiPriority w:val="34"/>
    <w:semiHidden/>
    <w:unhideWhenUsed/>
    <w:qFormat/>
    <w:rsid w:val="009915C8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entabelle2">
    <w:name w:val="List Table 2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entabelle3">
    <w:name w:val="List Table 3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915C8"/>
    <w:rPr>
      <w:rFonts w:ascii="Consolas" w:hAnsi="Consolas"/>
      <w:szCs w:val="20"/>
    </w:rPr>
  </w:style>
  <w:style w:type="table" w:styleId="MittleresRaster1">
    <w:name w:val="Medium Grid 1"/>
    <w:basedOn w:val="NormaleTabelle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tandardWeb">
    <w:name w:val="Normal (Web)"/>
    <w:basedOn w:val="Standard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9915C8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9915C8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9915C8"/>
  </w:style>
  <w:style w:type="character" w:styleId="Seitenzahl">
    <w:name w:val="page number"/>
    <w:basedOn w:val="Absatz-Standardschriftart"/>
    <w:uiPriority w:val="99"/>
    <w:semiHidden/>
    <w:unhideWhenUsed/>
    <w:rsid w:val="009915C8"/>
  </w:style>
  <w:style w:type="table" w:styleId="EinfacheTabelle1">
    <w:name w:val="Plain Table 1"/>
    <w:basedOn w:val="NormaleTabelle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9915C8"/>
    <w:rPr>
      <w:rFonts w:ascii="Consolas" w:hAnsi="Consolas"/>
      <w:szCs w:val="21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9915C8"/>
  </w:style>
  <w:style w:type="character" w:customStyle="1" w:styleId="AnredeZchn">
    <w:name w:val="Anrede Zchn"/>
    <w:basedOn w:val="Absatz-Standardschriftart"/>
    <w:link w:val="Anrede"/>
    <w:uiPriority w:val="99"/>
    <w:semiHidden/>
    <w:rsid w:val="009915C8"/>
  </w:style>
  <w:style w:type="paragraph" w:styleId="Unterschrift">
    <w:name w:val="Signature"/>
    <w:basedOn w:val="Standard"/>
    <w:link w:val="UnterschriftZchn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9915C8"/>
  </w:style>
  <w:style w:type="character" w:styleId="Fett">
    <w:name w:val="Strong"/>
    <w:basedOn w:val="Absatz-Standardschriftart"/>
    <w:uiPriority w:val="22"/>
    <w:semiHidden/>
    <w:unhideWhenUsed/>
    <w:qFormat/>
    <w:rsid w:val="009915C8"/>
    <w:rPr>
      <w:b/>
      <w:bCs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9915C8"/>
    <w:pPr>
      <w:spacing w:after="0"/>
      <w:ind w:left="22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9915C8"/>
    <w:pPr>
      <w:spacing w:after="0"/>
    </w:pPr>
  </w:style>
  <w:style w:type="table" w:styleId="TabelleProfessionell">
    <w:name w:val="Table Professional"/>
    <w:basedOn w:val="NormaleTabelle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9915C8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9915C8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9915C8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9915C8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9915C8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9915C8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9915C8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9915C8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9915C8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Kontaktinfos">
    <w:name w:val="Kontaktinfos"/>
    <w:basedOn w:val="Standard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-sb\AppData\Roaming\Microsoft\Office\16.0\Brosch&#252;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C8C6A0B1F2549B1893B0AF64C1690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7578F1-A13A-4832-9A40-149B9248F562}"/>
      </w:docPartPr>
      <w:docPartBody>
        <w:p w:rsidR="009A064B" w:rsidRDefault="009A064B">
          <w:pPr>
            <w:pStyle w:val="CC8C6A0B1F2549B1893B0AF64C1690F1"/>
          </w:pPr>
          <w:r w:rsidRPr="00365EBB">
            <w:rPr>
              <w:rStyle w:val="Platzhaltertext"/>
              <w:lang w:bidi="de-DE"/>
            </w:rPr>
            <w:t xml:space="preserve">Wer </w:t>
          </w:r>
          <w:r>
            <w:rPr>
              <w:rStyle w:val="Platzhaltertext"/>
              <w:lang w:bidi="de-DE"/>
            </w:rPr>
            <w:t>w</w:t>
          </w:r>
          <w:r w:rsidRPr="00365EBB">
            <w:rPr>
              <w:rStyle w:val="Platzhaltertext"/>
              <w:lang w:bidi="de-DE"/>
            </w:rPr>
            <w:t xml:space="preserve">ir </w:t>
          </w:r>
          <w:r>
            <w:rPr>
              <w:rStyle w:val="Platzhaltertext"/>
              <w:lang w:bidi="de-DE"/>
            </w:rPr>
            <w:t>s</w:t>
          </w:r>
          <w:r w:rsidRPr="00365EBB">
            <w:rPr>
              <w:rStyle w:val="Platzhaltertext"/>
              <w:lang w:bidi="de-DE"/>
            </w:rPr>
            <w:t>ind</w:t>
          </w:r>
        </w:p>
      </w:docPartBody>
    </w:docPart>
    <w:docPart>
      <w:docPartPr>
        <w:name w:val="A7428A905D8E468D91AE7670AB12AC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C2B325-C57C-4ADC-924E-6244FFE86E06}"/>
      </w:docPartPr>
      <w:docPartBody>
        <w:p w:rsidR="009A064B" w:rsidRDefault="009A064B">
          <w:pPr>
            <w:pStyle w:val="A7428A905D8E468D91AE7670AB12ACCB"/>
          </w:pPr>
          <w:r w:rsidRPr="00834DCE">
            <w:rPr>
              <w:spacing w:val="-20"/>
              <w:lang w:bidi="de-DE"/>
            </w:rPr>
            <w:t>Firmenname</w:t>
          </w:r>
        </w:p>
      </w:docPartBody>
    </w:docPart>
    <w:docPart>
      <w:docPartPr>
        <w:name w:val="6FD0E7BC2716434F91896D4A47DAEE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7561A8-4FFF-484E-A690-28BC62389E1E}"/>
      </w:docPartPr>
      <w:docPartBody>
        <w:p w:rsidR="004A43E7" w:rsidRDefault="009A064B" w:rsidP="009A064B">
          <w:pPr>
            <w:pStyle w:val="6FD0E7BC2716434F91896D4A47DAEE30"/>
          </w:pPr>
          <w:r>
            <w:rPr>
              <w:lang w:bidi="de-DE"/>
            </w:rPr>
            <w:t>Firmenname</w:t>
          </w:r>
        </w:p>
      </w:docPartBody>
    </w:docPart>
    <w:docPart>
      <w:docPartPr>
        <w:name w:val="5446E460FC3343D49F4F1D8A197A69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997F3B-DAD5-429D-80DE-A5B74874F19F}"/>
      </w:docPartPr>
      <w:docPartBody>
        <w:p w:rsidR="004A43E7" w:rsidRDefault="009A064B" w:rsidP="009A064B">
          <w:pPr>
            <w:pStyle w:val="5446E460FC3343D49F4F1D8A197A6917"/>
          </w:pPr>
          <w:r>
            <w:rPr>
              <w:lang w:bidi="de-DE"/>
            </w:rPr>
            <w:t>Kontakt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Aufzhlungszeichen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64B"/>
    <w:rsid w:val="004A43E7"/>
    <w:rsid w:val="009A0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sz w:val="21"/>
      <w:lang w:eastAsia="ja-JP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CC8C6A0B1F2549B1893B0AF64C1690F1">
    <w:name w:val="CC8C6A0B1F2549B1893B0AF64C1690F1"/>
  </w:style>
  <w:style w:type="paragraph" w:customStyle="1" w:styleId="A7428A905D8E468D91AE7670AB12ACCB">
    <w:name w:val="A7428A905D8E468D91AE7670AB12ACCB"/>
  </w:style>
  <w:style w:type="character" w:customStyle="1" w:styleId="berschrift2Zchn">
    <w:name w:val="Überschrift 2 Zchn"/>
    <w:basedOn w:val="Absatz-Standardschriftart"/>
    <w:link w:val="berschrift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paragraph" w:customStyle="1" w:styleId="6FD0E7BC2716434F91896D4A47DAEE30">
    <w:name w:val="6FD0E7BC2716434F91896D4A47DAEE30"/>
    <w:rsid w:val="009A064B"/>
  </w:style>
  <w:style w:type="paragraph" w:customStyle="1" w:styleId="5446E460FC3343D49F4F1D8A197A6917">
    <w:name w:val="5446E460FC3343D49F4F1D8A197A6917"/>
    <w:rsid w:val="009A06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CF70A0-79C4-4D2F-A1A4-DE19F406D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Broschüre.dotx</Template>
  <TotalTime>0</TotalTime>
  <Pages>3</Pages>
  <Words>321</Words>
  <Characters>2029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Soziale Betreuung Herbrechtingen</dc:creator>
  <cp:keywords>Haus Benedikt</cp:keywords>
  <cp:lastModifiedBy>User</cp:lastModifiedBy>
  <cp:revision>2</cp:revision>
  <cp:lastPrinted>2023-05-02T08:39:00Z</cp:lastPrinted>
  <dcterms:created xsi:type="dcterms:W3CDTF">2023-05-16T06:07:00Z</dcterms:created>
  <dcterms:modified xsi:type="dcterms:W3CDTF">2023-05-16T06:07:00Z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